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F9B2" w14:textId="77777777" w:rsidR="00EB7D46" w:rsidRDefault="00C81D0A" w:rsidP="00742C8A">
      <w:pPr>
        <w:tabs>
          <w:tab w:val="left" w:pos="8121"/>
        </w:tabs>
        <w:rPr>
          <w:noProof/>
          <w:lang w:eastAsia="en-GB"/>
        </w:rPr>
      </w:pPr>
      <w:r>
        <w:t xml:space="preserve">          </w:t>
      </w:r>
      <w:r w:rsidR="00820EF7">
        <w:pict w14:anchorId="65F99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24pt"/>
        </w:pict>
      </w:r>
      <w:r w:rsidR="00202557">
        <w:rPr>
          <w:noProof/>
          <w:lang w:eastAsia="en-GB"/>
        </w:rPr>
        <w:drawing>
          <wp:inline distT="0" distB="0" distL="0" distR="0" wp14:anchorId="32653EF0" wp14:editId="16774E12">
            <wp:extent cx="3752850" cy="1118965"/>
            <wp:effectExtent l="0" t="0" r="0" b="0"/>
            <wp:docPr id="2" name="Picture 0" descr="RCTS%20logo%20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TS%20logo%20color.jpg"/>
                    <pic:cNvPicPr>
                      <a:picLocks noChangeAspect="1" noChangeArrowheads="1"/>
                    </pic:cNvPicPr>
                  </pic:nvPicPr>
                  <pic:blipFill>
                    <a:blip r:embed="rId5" cstate="print"/>
                    <a:srcRect/>
                    <a:stretch>
                      <a:fillRect/>
                    </a:stretch>
                  </pic:blipFill>
                  <pic:spPr bwMode="auto">
                    <a:xfrm>
                      <a:off x="0" y="0"/>
                      <a:ext cx="3776446" cy="1126001"/>
                    </a:xfrm>
                    <a:prstGeom prst="rect">
                      <a:avLst/>
                    </a:prstGeom>
                    <a:noFill/>
                    <a:ln w="9525">
                      <a:noFill/>
                      <a:miter lim="800000"/>
                      <a:headEnd/>
                      <a:tailEnd/>
                    </a:ln>
                  </pic:spPr>
                </pic:pic>
              </a:graphicData>
            </a:graphic>
          </wp:inline>
        </w:drawing>
      </w:r>
      <w:r w:rsidR="00742C8A">
        <w:rPr>
          <w:noProof/>
          <w:lang w:eastAsia="en-GB"/>
        </w:rPr>
        <w:tab/>
      </w:r>
    </w:p>
    <w:p w14:paraId="3303A30A" w14:textId="77777777" w:rsidR="00154741" w:rsidRDefault="00154741" w:rsidP="00CC3BA6">
      <w:pPr>
        <w:tabs>
          <w:tab w:val="left" w:pos="8121"/>
        </w:tabs>
        <w:jc w:val="center"/>
        <w:rPr>
          <w:b/>
          <w:color w:val="E36C0A" w:themeColor="accent6" w:themeShade="BF"/>
          <w:sz w:val="28"/>
          <w:szCs w:val="28"/>
        </w:rPr>
      </w:pPr>
    </w:p>
    <w:p w14:paraId="5610F8A8" w14:textId="096CEE6E" w:rsidR="00742C8A" w:rsidRPr="00154741" w:rsidRDefault="00CC3BA6" w:rsidP="00CC3BA6">
      <w:pPr>
        <w:tabs>
          <w:tab w:val="left" w:pos="8121"/>
        </w:tabs>
        <w:jc w:val="center"/>
        <w:rPr>
          <w:b/>
          <w:sz w:val="28"/>
          <w:szCs w:val="28"/>
        </w:rPr>
      </w:pPr>
      <w:r w:rsidRPr="00154741">
        <w:rPr>
          <w:b/>
          <w:sz w:val="28"/>
          <w:szCs w:val="28"/>
        </w:rPr>
        <w:t>FURNESS, LAKES &amp; LUNE BRANCH</w:t>
      </w:r>
    </w:p>
    <w:p w14:paraId="64201A73" w14:textId="2D928F80" w:rsidR="00202557" w:rsidRDefault="00202557" w:rsidP="00202557">
      <w:pPr>
        <w:jc w:val="center"/>
        <w:rPr>
          <w:rFonts w:eastAsia="Times New Roman"/>
          <w:sz w:val="36"/>
          <w:szCs w:val="36"/>
          <w:lang w:eastAsia="en-GB"/>
        </w:rPr>
      </w:pPr>
    </w:p>
    <w:p w14:paraId="6A97E54F" w14:textId="34315FCB" w:rsidR="00154741" w:rsidRPr="00F36605" w:rsidRDefault="00154741" w:rsidP="00154741">
      <w:pPr>
        <w:jc w:val="center"/>
        <w:rPr>
          <w:rFonts w:eastAsia="Times New Roman"/>
          <w:b/>
          <w:bCs/>
          <w:sz w:val="24"/>
          <w:szCs w:val="24"/>
          <w:lang w:eastAsia="en-GB"/>
        </w:rPr>
      </w:pPr>
      <w:r w:rsidRPr="00F36605">
        <w:rPr>
          <w:rFonts w:eastAsia="Times New Roman"/>
          <w:b/>
          <w:bCs/>
          <w:sz w:val="24"/>
          <w:szCs w:val="24"/>
          <w:lang w:eastAsia="en-GB"/>
        </w:rPr>
        <w:t>MINUTES OF ANNUAL GENERAL MEETING 2021</w:t>
      </w:r>
    </w:p>
    <w:p w14:paraId="6534C8A8" w14:textId="258FF0D5" w:rsidR="00154741" w:rsidRPr="00F36605" w:rsidRDefault="00154741" w:rsidP="00154741">
      <w:pPr>
        <w:jc w:val="center"/>
        <w:rPr>
          <w:rFonts w:eastAsia="Times New Roman"/>
          <w:b/>
          <w:bCs/>
          <w:sz w:val="24"/>
          <w:szCs w:val="24"/>
          <w:lang w:eastAsia="en-GB"/>
        </w:rPr>
      </w:pPr>
      <w:r w:rsidRPr="00F36605">
        <w:rPr>
          <w:rFonts w:eastAsia="Times New Roman"/>
          <w:b/>
          <w:bCs/>
          <w:sz w:val="24"/>
          <w:szCs w:val="24"/>
          <w:lang w:eastAsia="en-GB"/>
        </w:rPr>
        <w:t>Held at the Royal Station Hotel, Carnforth</w:t>
      </w:r>
    </w:p>
    <w:p w14:paraId="1E16F06D" w14:textId="52237E6A" w:rsidR="00154741" w:rsidRPr="00F36605" w:rsidRDefault="00F36605" w:rsidP="00154741">
      <w:pPr>
        <w:jc w:val="center"/>
        <w:rPr>
          <w:rFonts w:eastAsia="Times New Roman"/>
          <w:b/>
          <w:bCs/>
          <w:sz w:val="24"/>
          <w:szCs w:val="24"/>
          <w:lang w:eastAsia="en-GB"/>
        </w:rPr>
      </w:pPr>
      <w:r>
        <w:rPr>
          <w:rFonts w:eastAsia="Times New Roman"/>
          <w:b/>
          <w:bCs/>
          <w:sz w:val="24"/>
          <w:szCs w:val="24"/>
          <w:lang w:eastAsia="en-GB"/>
        </w:rPr>
        <w:t xml:space="preserve">Wednesday </w:t>
      </w:r>
      <w:r w:rsidR="00154741" w:rsidRPr="00F36605">
        <w:rPr>
          <w:rFonts w:eastAsia="Times New Roman"/>
          <w:b/>
          <w:bCs/>
          <w:sz w:val="24"/>
          <w:szCs w:val="24"/>
          <w:lang w:eastAsia="en-GB"/>
        </w:rPr>
        <w:t>1</w:t>
      </w:r>
      <w:r w:rsidR="00154741" w:rsidRPr="00F36605">
        <w:rPr>
          <w:rFonts w:eastAsia="Times New Roman"/>
          <w:b/>
          <w:bCs/>
          <w:sz w:val="24"/>
          <w:szCs w:val="24"/>
          <w:vertAlign w:val="superscript"/>
          <w:lang w:eastAsia="en-GB"/>
        </w:rPr>
        <w:t>st</w:t>
      </w:r>
      <w:r w:rsidR="00154741" w:rsidRPr="00F36605">
        <w:rPr>
          <w:rFonts w:eastAsia="Times New Roman"/>
          <w:b/>
          <w:bCs/>
          <w:sz w:val="24"/>
          <w:szCs w:val="24"/>
          <w:lang w:eastAsia="en-GB"/>
        </w:rPr>
        <w:t xml:space="preserve"> December 2021</w:t>
      </w:r>
    </w:p>
    <w:p w14:paraId="770DE763" w14:textId="6B72B194" w:rsidR="00154741" w:rsidRDefault="00154741" w:rsidP="00154741">
      <w:pPr>
        <w:jc w:val="center"/>
        <w:rPr>
          <w:rFonts w:eastAsia="Times New Roman"/>
          <w:sz w:val="24"/>
          <w:szCs w:val="24"/>
          <w:lang w:eastAsia="en-GB"/>
        </w:rPr>
      </w:pPr>
    </w:p>
    <w:p w14:paraId="2A137B45" w14:textId="13D8AB1F" w:rsidR="00154741" w:rsidRPr="00F36605" w:rsidRDefault="00154741" w:rsidP="00154741">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Welcome</w:t>
      </w:r>
    </w:p>
    <w:p w14:paraId="7A298F09" w14:textId="2761571D" w:rsidR="00154741" w:rsidRDefault="00154741" w:rsidP="00154741">
      <w:pPr>
        <w:pStyle w:val="ListParagraph"/>
        <w:jc w:val="both"/>
        <w:rPr>
          <w:rFonts w:eastAsia="Times New Roman"/>
          <w:sz w:val="24"/>
          <w:szCs w:val="24"/>
          <w:lang w:eastAsia="en-GB"/>
        </w:rPr>
      </w:pPr>
    </w:p>
    <w:p w14:paraId="5C57BD57" w14:textId="1F442653" w:rsidR="00154741" w:rsidRPr="003928AD" w:rsidRDefault="00154741" w:rsidP="003928AD">
      <w:pPr>
        <w:ind w:firstLine="502"/>
        <w:jc w:val="both"/>
        <w:rPr>
          <w:rFonts w:eastAsia="Times New Roman"/>
          <w:sz w:val="24"/>
          <w:szCs w:val="24"/>
          <w:lang w:eastAsia="en-GB"/>
        </w:rPr>
      </w:pPr>
      <w:r w:rsidRPr="003928AD">
        <w:rPr>
          <w:rFonts w:eastAsia="Times New Roman"/>
          <w:sz w:val="24"/>
          <w:szCs w:val="24"/>
          <w:lang w:eastAsia="en-GB"/>
        </w:rPr>
        <w:t xml:space="preserve">Alan </w:t>
      </w:r>
      <w:r w:rsidR="00F36605">
        <w:rPr>
          <w:rFonts w:eastAsia="Times New Roman"/>
          <w:sz w:val="24"/>
          <w:szCs w:val="24"/>
          <w:lang w:eastAsia="en-GB"/>
        </w:rPr>
        <w:t>S</w:t>
      </w:r>
      <w:r w:rsidRPr="003928AD">
        <w:rPr>
          <w:rFonts w:eastAsia="Times New Roman"/>
          <w:sz w:val="24"/>
          <w:szCs w:val="24"/>
          <w:lang w:eastAsia="en-GB"/>
        </w:rPr>
        <w:t>attenst</w:t>
      </w:r>
      <w:r w:rsidR="00F36605">
        <w:rPr>
          <w:rFonts w:eastAsia="Times New Roman"/>
          <w:sz w:val="24"/>
          <w:szCs w:val="24"/>
          <w:lang w:eastAsia="en-GB"/>
        </w:rPr>
        <w:t>a</w:t>
      </w:r>
      <w:r w:rsidRPr="003928AD">
        <w:rPr>
          <w:rFonts w:eastAsia="Times New Roman"/>
          <w:sz w:val="24"/>
          <w:szCs w:val="24"/>
          <w:lang w:eastAsia="en-GB"/>
        </w:rPr>
        <w:t>ll welcomed members to the meeting</w:t>
      </w:r>
    </w:p>
    <w:p w14:paraId="0D7EDE2B" w14:textId="08BA45BB" w:rsidR="00154741" w:rsidRDefault="00154741" w:rsidP="00154741">
      <w:pPr>
        <w:jc w:val="both"/>
        <w:rPr>
          <w:rFonts w:eastAsia="Times New Roman"/>
          <w:sz w:val="24"/>
          <w:szCs w:val="24"/>
          <w:lang w:eastAsia="en-GB"/>
        </w:rPr>
      </w:pPr>
    </w:p>
    <w:p w14:paraId="6D11CE4E" w14:textId="31E18EB0" w:rsidR="00154741" w:rsidRPr="00F36605" w:rsidRDefault="00154741" w:rsidP="00154741">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Apologies for Absence</w:t>
      </w:r>
    </w:p>
    <w:p w14:paraId="352BB7BA" w14:textId="274A111A" w:rsidR="003928AD" w:rsidRDefault="003928AD" w:rsidP="003928AD">
      <w:pPr>
        <w:jc w:val="both"/>
        <w:rPr>
          <w:rFonts w:eastAsia="Times New Roman"/>
          <w:sz w:val="24"/>
          <w:szCs w:val="24"/>
          <w:lang w:eastAsia="en-GB"/>
        </w:rPr>
      </w:pPr>
    </w:p>
    <w:p w14:paraId="5F7ECD6A" w14:textId="21C1A8EB" w:rsidR="003928AD" w:rsidRDefault="003928AD" w:rsidP="003928AD">
      <w:pPr>
        <w:ind w:firstLine="502"/>
        <w:jc w:val="both"/>
        <w:rPr>
          <w:rFonts w:eastAsia="Times New Roman"/>
          <w:sz w:val="24"/>
          <w:szCs w:val="24"/>
          <w:lang w:eastAsia="en-GB"/>
        </w:rPr>
      </w:pPr>
      <w:r>
        <w:rPr>
          <w:rFonts w:eastAsia="Times New Roman"/>
          <w:sz w:val="24"/>
          <w:szCs w:val="24"/>
          <w:lang w:eastAsia="en-GB"/>
        </w:rPr>
        <w:t>None reported</w:t>
      </w:r>
    </w:p>
    <w:p w14:paraId="24F23095" w14:textId="7A3E913A" w:rsidR="003928AD" w:rsidRDefault="003928AD" w:rsidP="003928AD">
      <w:pPr>
        <w:jc w:val="both"/>
        <w:rPr>
          <w:rFonts w:eastAsia="Times New Roman"/>
          <w:sz w:val="24"/>
          <w:szCs w:val="24"/>
          <w:lang w:eastAsia="en-GB"/>
        </w:rPr>
      </w:pPr>
    </w:p>
    <w:p w14:paraId="4D565AC0" w14:textId="4E3CA95A" w:rsidR="003928AD" w:rsidRPr="00F36605" w:rsidRDefault="003928AD" w:rsidP="003928AD">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Acting Chairman/Secretary Report</w:t>
      </w:r>
    </w:p>
    <w:p w14:paraId="0839D0F8" w14:textId="2D126375" w:rsidR="003928AD" w:rsidRDefault="003928AD" w:rsidP="003928AD">
      <w:pPr>
        <w:pStyle w:val="ListParagraph"/>
        <w:jc w:val="both"/>
        <w:rPr>
          <w:rFonts w:eastAsia="Times New Roman"/>
          <w:sz w:val="24"/>
          <w:szCs w:val="24"/>
          <w:lang w:eastAsia="en-GB"/>
        </w:rPr>
      </w:pPr>
    </w:p>
    <w:p w14:paraId="357E3D2C" w14:textId="3F7A4E4E" w:rsidR="003928AD" w:rsidRDefault="003928AD" w:rsidP="003928AD">
      <w:pPr>
        <w:ind w:left="502"/>
        <w:jc w:val="both"/>
        <w:rPr>
          <w:rFonts w:eastAsia="Times New Roman"/>
          <w:sz w:val="24"/>
          <w:szCs w:val="24"/>
          <w:lang w:eastAsia="en-GB"/>
        </w:rPr>
      </w:pPr>
      <w:r w:rsidRPr="003928AD">
        <w:rPr>
          <w:rFonts w:eastAsia="Times New Roman"/>
          <w:sz w:val="24"/>
          <w:szCs w:val="24"/>
          <w:lang w:eastAsia="en-GB"/>
        </w:rPr>
        <w:t xml:space="preserve">Alan </w:t>
      </w:r>
      <w:r>
        <w:rPr>
          <w:rFonts w:eastAsia="Times New Roman"/>
          <w:sz w:val="24"/>
          <w:szCs w:val="24"/>
          <w:lang w:eastAsia="en-GB"/>
        </w:rPr>
        <w:t xml:space="preserve">reported that activity had been severely restricted due to Covid issues but was happy to record that the branch is on an even financial keel. He expressed his thanks to Colin Kennington who supplied a set of interesting videos that enabled the Committee to circulate an interesting monthly Newsletter during the restrictions. He was also pleased to report that a programme of speakers </w:t>
      </w:r>
      <w:r w:rsidR="00F36605">
        <w:rPr>
          <w:rFonts w:eastAsia="Times New Roman"/>
          <w:sz w:val="24"/>
          <w:szCs w:val="24"/>
          <w:lang w:eastAsia="en-GB"/>
        </w:rPr>
        <w:t>has</w:t>
      </w:r>
      <w:r>
        <w:rPr>
          <w:rFonts w:eastAsia="Times New Roman"/>
          <w:sz w:val="24"/>
          <w:szCs w:val="24"/>
          <w:lang w:eastAsia="en-GB"/>
        </w:rPr>
        <w:t xml:space="preserve"> been assembled for the next 6 months</w:t>
      </w:r>
      <w:r w:rsidR="00A8271E">
        <w:rPr>
          <w:rFonts w:eastAsia="Times New Roman"/>
          <w:sz w:val="24"/>
          <w:szCs w:val="24"/>
          <w:lang w:eastAsia="en-GB"/>
        </w:rPr>
        <w:t>. It had been necessary to amend the monthly meeting dates due to new management and revised tariffs at the hotel, so these have been moved from the 1</w:t>
      </w:r>
      <w:r w:rsidR="00A8271E" w:rsidRPr="00A8271E">
        <w:rPr>
          <w:rFonts w:eastAsia="Times New Roman"/>
          <w:sz w:val="24"/>
          <w:szCs w:val="24"/>
          <w:vertAlign w:val="superscript"/>
          <w:lang w:eastAsia="en-GB"/>
        </w:rPr>
        <w:t>st</w:t>
      </w:r>
      <w:r w:rsidR="00A8271E">
        <w:rPr>
          <w:rFonts w:eastAsia="Times New Roman"/>
          <w:sz w:val="24"/>
          <w:szCs w:val="24"/>
          <w:lang w:eastAsia="en-GB"/>
        </w:rPr>
        <w:t xml:space="preserve"> Friday to the 1</w:t>
      </w:r>
      <w:r w:rsidR="00A8271E" w:rsidRPr="00A8271E">
        <w:rPr>
          <w:rFonts w:eastAsia="Times New Roman"/>
          <w:sz w:val="24"/>
          <w:szCs w:val="24"/>
          <w:vertAlign w:val="superscript"/>
          <w:lang w:eastAsia="en-GB"/>
        </w:rPr>
        <w:t>st</w:t>
      </w:r>
      <w:r w:rsidR="00A8271E">
        <w:rPr>
          <w:rFonts w:eastAsia="Times New Roman"/>
          <w:sz w:val="24"/>
          <w:szCs w:val="24"/>
          <w:lang w:eastAsia="en-GB"/>
        </w:rPr>
        <w:t xml:space="preserve"> Wednesday. He thanked his fellow Committee members for their input and support.</w:t>
      </w:r>
    </w:p>
    <w:p w14:paraId="09FBFE71" w14:textId="235CF770" w:rsidR="00A8271E" w:rsidRDefault="00A8271E" w:rsidP="00A8271E">
      <w:pPr>
        <w:jc w:val="both"/>
        <w:rPr>
          <w:rFonts w:eastAsia="Times New Roman"/>
          <w:sz w:val="24"/>
          <w:szCs w:val="24"/>
          <w:lang w:eastAsia="en-GB"/>
        </w:rPr>
      </w:pPr>
    </w:p>
    <w:p w14:paraId="408D5AFB" w14:textId="32E593EF" w:rsidR="00A8271E" w:rsidRPr="00F36605" w:rsidRDefault="00A8271E" w:rsidP="00A8271E">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Annual Accounts</w:t>
      </w:r>
      <w:r w:rsidR="00F36605">
        <w:rPr>
          <w:rFonts w:eastAsia="Times New Roman"/>
          <w:b/>
          <w:bCs/>
          <w:sz w:val="24"/>
          <w:szCs w:val="24"/>
          <w:lang w:eastAsia="en-GB"/>
        </w:rPr>
        <w:t xml:space="preserve"> 2021</w:t>
      </w:r>
    </w:p>
    <w:p w14:paraId="2BB66DC3" w14:textId="109D9C3F" w:rsidR="00A8271E" w:rsidRDefault="00A8271E" w:rsidP="00A8271E">
      <w:pPr>
        <w:pStyle w:val="ListParagraph"/>
        <w:ind w:left="502"/>
        <w:jc w:val="both"/>
        <w:rPr>
          <w:rFonts w:eastAsia="Times New Roman"/>
          <w:sz w:val="24"/>
          <w:szCs w:val="24"/>
          <w:lang w:eastAsia="en-GB"/>
        </w:rPr>
      </w:pPr>
    </w:p>
    <w:p w14:paraId="097FDE87" w14:textId="66AF0C26" w:rsidR="00A8271E" w:rsidRDefault="00A8271E" w:rsidP="00A8271E">
      <w:pPr>
        <w:pStyle w:val="ListParagraph"/>
        <w:ind w:left="502"/>
        <w:jc w:val="both"/>
        <w:rPr>
          <w:rFonts w:eastAsia="Times New Roman"/>
          <w:sz w:val="24"/>
          <w:szCs w:val="24"/>
          <w:lang w:eastAsia="en-GB"/>
        </w:rPr>
      </w:pPr>
      <w:r>
        <w:rPr>
          <w:rFonts w:eastAsia="Times New Roman"/>
          <w:sz w:val="24"/>
          <w:szCs w:val="24"/>
          <w:lang w:eastAsia="en-GB"/>
        </w:rPr>
        <w:t xml:space="preserve">David Bousfield presented the Annual Accounts and reported that there had been very little expenditure </w:t>
      </w:r>
      <w:r w:rsidR="00802DA8">
        <w:rPr>
          <w:rFonts w:eastAsia="Times New Roman"/>
          <w:sz w:val="24"/>
          <w:szCs w:val="24"/>
          <w:lang w:eastAsia="en-GB"/>
        </w:rPr>
        <w:t xml:space="preserve">(£191.10) </w:t>
      </w:r>
      <w:r>
        <w:rPr>
          <w:rFonts w:eastAsia="Times New Roman"/>
          <w:sz w:val="24"/>
          <w:szCs w:val="24"/>
          <w:lang w:eastAsia="en-GB"/>
        </w:rPr>
        <w:t>during the year due to lockdown.</w:t>
      </w:r>
      <w:r w:rsidR="00802DA8">
        <w:rPr>
          <w:rFonts w:eastAsia="Times New Roman"/>
          <w:sz w:val="24"/>
          <w:szCs w:val="24"/>
          <w:lang w:eastAsia="en-GB"/>
        </w:rPr>
        <w:t xml:space="preserve"> This had covered some small administration costs and attendance at the RCTS Conference.</w:t>
      </w:r>
      <w:r>
        <w:rPr>
          <w:rFonts w:eastAsia="Times New Roman"/>
          <w:sz w:val="24"/>
          <w:szCs w:val="24"/>
          <w:lang w:eastAsia="en-GB"/>
        </w:rPr>
        <w:t xml:space="preserve"> There had been no income due to restricted activity but the </w:t>
      </w:r>
      <w:r w:rsidR="00802DA8">
        <w:rPr>
          <w:rFonts w:eastAsia="Times New Roman"/>
          <w:sz w:val="24"/>
          <w:szCs w:val="24"/>
          <w:lang w:eastAsia="en-GB"/>
        </w:rPr>
        <w:t>final total stood at £1808.38.</w:t>
      </w:r>
      <w:r w:rsidR="00F36605">
        <w:rPr>
          <w:rFonts w:eastAsia="Times New Roman"/>
          <w:sz w:val="24"/>
          <w:szCs w:val="24"/>
          <w:lang w:eastAsia="en-GB"/>
        </w:rPr>
        <w:t xml:space="preserve"> David thanked Ron Oswald for carrying out an Audit of the Accounts.</w:t>
      </w:r>
    </w:p>
    <w:p w14:paraId="6D92D646" w14:textId="00EF0038" w:rsidR="00802DA8" w:rsidRDefault="00802DA8" w:rsidP="00802DA8">
      <w:pPr>
        <w:jc w:val="both"/>
        <w:rPr>
          <w:rFonts w:eastAsia="Times New Roman"/>
          <w:sz w:val="24"/>
          <w:szCs w:val="24"/>
          <w:lang w:eastAsia="en-GB"/>
        </w:rPr>
      </w:pPr>
    </w:p>
    <w:p w14:paraId="6BE80F93" w14:textId="5FD07461" w:rsidR="00802DA8" w:rsidRPr="00F36605" w:rsidRDefault="00802DA8" w:rsidP="00802DA8">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National Developments</w:t>
      </w:r>
    </w:p>
    <w:p w14:paraId="5B0D9889" w14:textId="33A19DCE" w:rsidR="00802DA8" w:rsidRDefault="00802DA8" w:rsidP="00802DA8">
      <w:pPr>
        <w:pStyle w:val="ListParagraph"/>
        <w:ind w:left="502"/>
        <w:jc w:val="both"/>
        <w:rPr>
          <w:rFonts w:eastAsia="Times New Roman"/>
          <w:sz w:val="24"/>
          <w:szCs w:val="24"/>
          <w:lang w:eastAsia="en-GB"/>
        </w:rPr>
      </w:pPr>
    </w:p>
    <w:p w14:paraId="276C2338" w14:textId="77777777" w:rsidR="00C41540" w:rsidRDefault="00802DA8" w:rsidP="00802DA8">
      <w:pPr>
        <w:pStyle w:val="ListParagraph"/>
        <w:ind w:left="502"/>
        <w:jc w:val="both"/>
        <w:rPr>
          <w:rFonts w:eastAsia="Times New Roman"/>
          <w:sz w:val="24"/>
          <w:szCs w:val="24"/>
          <w:lang w:eastAsia="en-GB"/>
        </w:rPr>
      </w:pPr>
      <w:r>
        <w:rPr>
          <w:rFonts w:eastAsia="Times New Roman"/>
          <w:sz w:val="24"/>
          <w:szCs w:val="24"/>
          <w:lang w:eastAsia="en-GB"/>
        </w:rPr>
        <w:t xml:space="preserve">Alan reported on some developments at HQ. A new Management Committee was now in place and there appeared to be a much more pro-active attitude. A new Website had been built with much better use of IT and was still developing with direct input from </w:t>
      </w:r>
      <w:r w:rsidR="00C41540">
        <w:rPr>
          <w:rFonts w:eastAsia="Times New Roman"/>
          <w:sz w:val="24"/>
          <w:szCs w:val="24"/>
          <w:lang w:eastAsia="en-GB"/>
        </w:rPr>
        <w:t>r</w:t>
      </w:r>
      <w:r>
        <w:rPr>
          <w:rFonts w:eastAsia="Times New Roman"/>
          <w:sz w:val="24"/>
          <w:szCs w:val="24"/>
          <w:lang w:eastAsia="en-GB"/>
        </w:rPr>
        <w:t>egional branches. Membership now stood at 2710</w:t>
      </w:r>
      <w:r w:rsidR="00C41540">
        <w:rPr>
          <w:rFonts w:eastAsia="Times New Roman"/>
          <w:sz w:val="24"/>
          <w:szCs w:val="24"/>
          <w:lang w:eastAsia="en-GB"/>
        </w:rPr>
        <w:t>. A new book will be published shortly on the subject of the LMS Royal Scot locomotives.</w:t>
      </w:r>
    </w:p>
    <w:p w14:paraId="05A8B527" w14:textId="77777777" w:rsidR="00C41540" w:rsidRDefault="00C41540" w:rsidP="00C41540">
      <w:pPr>
        <w:jc w:val="both"/>
        <w:rPr>
          <w:rFonts w:eastAsia="Times New Roman"/>
          <w:sz w:val="24"/>
          <w:szCs w:val="24"/>
          <w:lang w:eastAsia="en-GB"/>
        </w:rPr>
      </w:pPr>
    </w:p>
    <w:p w14:paraId="75894C17" w14:textId="77777777" w:rsidR="00C41540" w:rsidRPr="00F36605" w:rsidRDefault="00C41540" w:rsidP="00C41540">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Election of Officers</w:t>
      </w:r>
    </w:p>
    <w:p w14:paraId="38BCEF0B" w14:textId="77777777" w:rsidR="00C41540" w:rsidRDefault="00C41540" w:rsidP="00C41540">
      <w:pPr>
        <w:pStyle w:val="ListParagraph"/>
        <w:ind w:left="502"/>
        <w:jc w:val="both"/>
        <w:rPr>
          <w:rFonts w:eastAsia="Times New Roman"/>
          <w:sz w:val="24"/>
          <w:szCs w:val="24"/>
          <w:lang w:eastAsia="en-GB"/>
        </w:rPr>
      </w:pPr>
    </w:p>
    <w:p w14:paraId="34E54210" w14:textId="77777777" w:rsidR="00C41540" w:rsidRDefault="00C41540" w:rsidP="00C41540">
      <w:pPr>
        <w:pStyle w:val="ListParagraph"/>
        <w:ind w:left="502"/>
        <w:jc w:val="both"/>
        <w:rPr>
          <w:rFonts w:eastAsia="Times New Roman"/>
          <w:sz w:val="24"/>
          <w:szCs w:val="24"/>
          <w:lang w:eastAsia="en-GB"/>
        </w:rPr>
      </w:pPr>
      <w:r>
        <w:rPr>
          <w:rFonts w:eastAsia="Times New Roman"/>
          <w:sz w:val="24"/>
          <w:szCs w:val="24"/>
          <w:lang w:eastAsia="en-GB"/>
        </w:rPr>
        <w:t>The current officers had indicated their willingness to stand for another year but any volunteers to help would always be welcome. David Bousfield said that while he was happy to act as Treasurer for the year his activities may be restricted due to personal issues. Officers are as follows:</w:t>
      </w:r>
    </w:p>
    <w:p w14:paraId="3674BF00" w14:textId="77777777" w:rsidR="00C41540" w:rsidRDefault="00C41540" w:rsidP="00C41540">
      <w:pPr>
        <w:pStyle w:val="ListParagraph"/>
        <w:ind w:left="502"/>
        <w:jc w:val="both"/>
        <w:rPr>
          <w:rFonts w:eastAsia="Times New Roman"/>
          <w:sz w:val="24"/>
          <w:szCs w:val="24"/>
          <w:lang w:eastAsia="en-GB"/>
        </w:rPr>
      </w:pPr>
    </w:p>
    <w:p w14:paraId="720819B0" w14:textId="77777777" w:rsidR="00C41540" w:rsidRDefault="00C41540" w:rsidP="00C41540">
      <w:pPr>
        <w:pStyle w:val="ListParagraph"/>
        <w:ind w:left="502"/>
        <w:jc w:val="both"/>
        <w:rPr>
          <w:rFonts w:eastAsia="Times New Roman"/>
          <w:sz w:val="24"/>
          <w:szCs w:val="24"/>
          <w:lang w:eastAsia="en-GB"/>
        </w:rPr>
      </w:pPr>
      <w:r>
        <w:rPr>
          <w:rFonts w:eastAsia="Times New Roman"/>
          <w:sz w:val="24"/>
          <w:szCs w:val="24"/>
          <w:lang w:eastAsia="en-GB"/>
        </w:rPr>
        <w:t>Acting Chairman/Secretary – Alan Sattenstall</w:t>
      </w:r>
    </w:p>
    <w:p w14:paraId="3C3F464F" w14:textId="01F2C98E" w:rsidR="00C41540" w:rsidRDefault="00F36605" w:rsidP="00C41540">
      <w:pPr>
        <w:pStyle w:val="ListParagraph"/>
        <w:ind w:left="502"/>
        <w:jc w:val="both"/>
        <w:rPr>
          <w:rFonts w:eastAsia="Times New Roman"/>
          <w:sz w:val="24"/>
          <w:szCs w:val="24"/>
          <w:lang w:eastAsia="en-GB"/>
        </w:rPr>
      </w:pPr>
      <w:r>
        <w:rPr>
          <w:rFonts w:eastAsia="Times New Roman"/>
          <w:sz w:val="24"/>
          <w:szCs w:val="24"/>
          <w:lang w:eastAsia="en-GB"/>
        </w:rPr>
        <w:t>Treasurer</w:t>
      </w:r>
      <w:r w:rsidR="00C41540">
        <w:rPr>
          <w:rFonts w:eastAsia="Times New Roman"/>
          <w:sz w:val="24"/>
          <w:szCs w:val="24"/>
          <w:lang w:eastAsia="en-GB"/>
        </w:rPr>
        <w:t xml:space="preserve"> – David Bousfield</w:t>
      </w:r>
    </w:p>
    <w:p w14:paraId="0AD98658" w14:textId="77777777" w:rsidR="00C41540" w:rsidRDefault="00C41540" w:rsidP="00C41540">
      <w:pPr>
        <w:pStyle w:val="ListParagraph"/>
        <w:ind w:left="502"/>
        <w:jc w:val="both"/>
        <w:rPr>
          <w:rFonts w:eastAsia="Times New Roman"/>
          <w:sz w:val="24"/>
          <w:szCs w:val="24"/>
          <w:lang w:eastAsia="en-GB"/>
        </w:rPr>
      </w:pPr>
      <w:r>
        <w:rPr>
          <w:rFonts w:eastAsia="Times New Roman"/>
          <w:sz w:val="24"/>
          <w:szCs w:val="24"/>
          <w:lang w:eastAsia="en-GB"/>
        </w:rPr>
        <w:t>Publicity Officer – John Owen</w:t>
      </w:r>
    </w:p>
    <w:p w14:paraId="23EE3B7E" w14:textId="77777777" w:rsidR="00F36605" w:rsidRDefault="00F36605" w:rsidP="00F36605">
      <w:pPr>
        <w:jc w:val="both"/>
        <w:rPr>
          <w:rFonts w:eastAsia="Times New Roman"/>
          <w:sz w:val="24"/>
          <w:szCs w:val="24"/>
          <w:lang w:eastAsia="en-GB"/>
        </w:rPr>
      </w:pPr>
    </w:p>
    <w:p w14:paraId="15569F09" w14:textId="77777777" w:rsidR="00F36605" w:rsidRPr="00F36605" w:rsidRDefault="00F36605" w:rsidP="00F36605">
      <w:pPr>
        <w:pStyle w:val="ListParagraph"/>
        <w:numPr>
          <w:ilvl w:val="0"/>
          <w:numId w:val="1"/>
        </w:numPr>
        <w:jc w:val="both"/>
        <w:rPr>
          <w:rFonts w:eastAsia="Times New Roman"/>
          <w:b/>
          <w:bCs/>
          <w:sz w:val="24"/>
          <w:szCs w:val="24"/>
          <w:lang w:eastAsia="en-GB"/>
        </w:rPr>
      </w:pPr>
      <w:r w:rsidRPr="00F36605">
        <w:rPr>
          <w:rFonts w:eastAsia="Times New Roman"/>
          <w:b/>
          <w:bCs/>
          <w:sz w:val="24"/>
          <w:szCs w:val="24"/>
          <w:lang w:eastAsia="en-GB"/>
        </w:rPr>
        <w:t>Any Other Business</w:t>
      </w:r>
    </w:p>
    <w:p w14:paraId="5E6296AA" w14:textId="77777777" w:rsidR="00F36605" w:rsidRDefault="00F36605" w:rsidP="00F36605">
      <w:pPr>
        <w:pStyle w:val="ListParagraph"/>
        <w:ind w:left="502"/>
        <w:jc w:val="both"/>
        <w:rPr>
          <w:rFonts w:eastAsia="Times New Roman"/>
          <w:sz w:val="24"/>
          <w:szCs w:val="24"/>
          <w:lang w:eastAsia="en-GB"/>
        </w:rPr>
      </w:pPr>
    </w:p>
    <w:p w14:paraId="5A2FC01A" w14:textId="101BAA21" w:rsidR="00802DA8" w:rsidRPr="00F36605" w:rsidRDefault="00F36605" w:rsidP="00F36605">
      <w:pPr>
        <w:pStyle w:val="ListParagraph"/>
        <w:ind w:left="502"/>
        <w:jc w:val="both"/>
        <w:rPr>
          <w:rFonts w:eastAsia="Times New Roman"/>
          <w:sz w:val="24"/>
          <w:szCs w:val="24"/>
          <w:lang w:eastAsia="en-GB"/>
        </w:rPr>
      </w:pPr>
      <w:r>
        <w:rPr>
          <w:rFonts w:eastAsia="Times New Roman"/>
          <w:sz w:val="24"/>
          <w:szCs w:val="24"/>
          <w:lang w:eastAsia="en-GB"/>
        </w:rPr>
        <w:t>There being no other business the meeting was closed at 19.45.</w:t>
      </w:r>
      <w:r w:rsidR="00C41540" w:rsidRPr="00F36605">
        <w:rPr>
          <w:rFonts w:eastAsia="Times New Roman"/>
          <w:sz w:val="24"/>
          <w:szCs w:val="24"/>
          <w:lang w:eastAsia="en-GB"/>
        </w:rPr>
        <w:t xml:space="preserve"> </w:t>
      </w:r>
      <w:r w:rsidR="00802DA8" w:rsidRPr="00F36605">
        <w:rPr>
          <w:rFonts w:eastAsia="Times New Roman"/>
          <w:sz w:val="24"/>
          <w:szCs w:val="24"/>
          <w:lang w:eastAsia="en-GB"/>
        </w:rPr>
        <w:t xml:space="preserve"> </w:t>
      </w:r>
    </w:p>
    <w:sectPr w:rsidR="00802DA8" w:rsidRPr="00F36605" w:rsidSect="00C81D0A">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E48C7"/>
    <w:multiLevelType w:val="hybridMultilevel"/>
    <w:tmpl w:val="73AACD0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0956"/>
    <w:rsid w:val="00001C7A"/>
    <w:rsid w:val="00001C92"/>
    <w:rsid w:val="00004C6F"/>
    <w:rsid w:val="00006A3A"/>
    <w:rsid w:val="00007BDE"/>
    <w:rsid w:val="00011855"/>
    <w:rsid w:val="0001232F"/>
    <w:rsid w:val="000164FB"/>
    <w:rsid w:val="00021288"/>
    <w:rsid w:val="00021752"/>
    <w:rsid w:val="00021917"/>
    <w:rsid w:val="0002381A"/>
    <w:rsid w:val="00024131"/>
    <w:rsid w:val="000249E9"/>
    <w:rsid w:val="0002664D"/>
    <w:rsid w:val="00026CF8"/>
    <w:rsid w:val="00030E37"/>
    <w:rsid w:val="00031C64"/>
    <w:rsid w:val="00032CAF"/>
    <w:rsid w:val="00032D8F"/>
    <w:rsid w:val="00034436"/>
    <w:rsid w:val="00047E50"/>
    <w:rsid w:val="00050CA3"/>
    <w:rsid w:val="00050F35"/>
    <w:rsid w:val="00053115"/>
    <w:rsid w:val="000548E5"/>
    <w:rsid w:val="00060ADB"/>
    <w:rsid w:val="00061C1A"/>
    <w:rsid w:val="00061D64"/>
    <w:rsid w:val="00062BA0"/>
    <w:rsid w:val="00070654"/>
    <w:rsid w:val="00070883"/>
    <w:rsid w:val="00070956"/>
    <w:rsid w:val="00076D4A"/>
    <w:rsid w:val="000779DA"/>
    <w:rsid w:val="00083D6B"/>
    <w:rsid w:val="00087087"/>
    <w:rsid w:val="00087FEF"/>
    <w:rsid w:val="00090C05"/>
    <w:rsid w:val="00090E86"/>
    <w:rsid w:val="0009109A"/>
    <w:rsid w:val="00092406"/>
    <w:rsid w:val="0009258A"/>
    <w:rsid w:val="00094EB7"/>
    <w:rsid w:val="0009560C"/>
    <w:rsid w:val="00097087"/>
    <w:rsid w:val="000A4473"/>
    <w:rsid w:val="000A4589"/>
    <w:rsid w:val="000A6193"/>
    <w:rsid w:val="000A6F57"/>
    <w:rsid w:val="000B1F19"/>
    <w:rsid w:val="000B382A"/>
    <w:rsid w:val="000B67BC"/>
    <w:rsid w:val="000C0341"/>
    <w:rsid w:val="000C2B52"/>
    <w:rsid w:val="000C3165"/>
    <w:rsid w:val="000C4126"/>
    <w:rsid w:val="000C63A7"/>
    <w:rsid w:val="000C70FE"/>
    <w:rsid w:val="000D07F0"/>
    <w:rsid w:val="000D49DC"/>
    <w:rsid w:val="000D6DB1"/>
    <w:rsid w:val="000F0726"/>
    <w:rsid w:val="000F5375"/>
    <w:rsid w:val="000F6187"/>
    <w:rsid w:val="000F6595"/>
    <w:rsid w:val="00104382"/>
    <w:rsid w:val="00105F38"/>
    <w:rsid w:val="0010663B"/>
    <w:rsid w:val="00107C06"/>
    <w:rsid w:val="0011555F"/>
    <w:rsid w:val="00115D44"/>
    <w:rsid w:val="001166EB"/>
    <w:rsid w:val="001167E5"/>
    <w:rsid w:val="00120C76"/>
    <w:rsid w:val="001233C2"/>
    <w:rsid w:val="00124145"/>
    <w:rsid w:val="001260F8"/>
    <w:rsid w:val="00131D6E"/>
    <w:rsid w:val="00132B4C"/>
    <w:rsid w:val="001359D0"/>
    <w:rsid w:val="00136F3F"/>
    <w:rsid w:val="00137ADD"/>
    <w:rsid w:val="00141372"/>
    <w:rsid w:val="00143ABE"/>
    <w:rsid w:val="00145141"/>
    <w:rsid w:val="00145AFC"/>
    <w:rsid w:val="00153269"/>
    <w:rsid w:val="00153ACA"/>
    <w:rsid w:val="00154741"/>
    <w:rsid w:val="00160461"/>
    <w:rsid w:val="001619A7"/>
    <w:rsid w:val="00161C10"/>
    <w:rsid w:val="00164703"/>
    <w:rsid w:val="00167E71"/>
    <w:rsid w:val="0017026E"/>
    <w:rsid w:val="00172733"/>
    <w:rsid w:val="00173D43"/>
    <w:rsid w:val="00174DEF"/>
    <w:rsid w:val="001753C9"/>
    <w:rsid w:val="0018014E"/>
    <w:rsid w:val="00184A71"/>
    <w:rsid w:val="001850C9"/>
    <w:rsid w:val="001928F3"/>
    <w:rsid w:val="001A43C8"/>
    <w:rsid w:val="001A5D00"/>
    <w:rsid w:val="001A6857"/>
    <w:rsid w:val="001B0E45"/>
    <w:rsid w:val="001B2E14"/>
    <w:rsid w:val="001C2273"/>
    <w:rsid w:val="001C7D63"/>
    <w:rsid w:val="001C7DCA"/>
    <w:rsid w:val="001C7ED8"/>
    <w:rsid w:val="001D1348"/>
    <w:rsid w:val="001D660D"/>
    <w:rsid w:val="001E30B3"/>
    <w:rsid w:val="001E4F56"/>
    <w:rsid w:val="001E719D"/>
    <w:rsid w:val="001F2ADE"/>
    <w:rsid w:val="001F30CE"/>
    <w:rsid w:val="001F6661"/>
    <w:rsid w:val="00201446"/>
    <w:rsid w:val="00201E18"/>
    <w:rsid w:val="00202557"/>
    <w:rsid w:val="00207473"/>
    <w:rsid w:val="00211A87"/>
    <w:rsid w:val="00217939"/>
    <w:rsid w:val="00224D59"/>
    <w:rsid w:val="00225CF4"/>
    <w:rsid w:val="002309D5"/>
    <w:rsid w:val="00231D7B"/>
    <w:rsid w:val="002333F4"/>
    <w:rsid w:val="002337A2"/>
    <w:rsid w:val="002344FB"/>
    <w:rsid w:val="002369AF"/>
    <w:rsid w:val="00236F66"/>
    <w:rsid w:val="002417DD"/>
    <w:rsid w:val="00243685"/>
    <w:rsid w:val="00245906"/>
    <w:rsid w:val="00247ACD"/>
    <w:rsid w:val="00247C17"/>
    <w:rsid w:val="00250FA3"/>
    <w:rsid w:val="00251477"/>
    <w:rsid w:val="00252CE3"/>
    <w:rsid w:val="00253138"/>
    <w:rsid w:val="00253625"/>
    <w:rsid w:val="00253B7D"/>
    <w:rsid w:val="0025669B"/>
    <w:rsid w:val="00257DCA"/>
    <w:rsid w:val="00260C18"/>
    <w:rsid w:val="00261E59"/>
    <w:rsid w:val="00266CE4"/>
    <w:rsid w:val="00267C62"/>
    <w:rsid w:val="00272460"/>
    <w:rsid w:val="002729DB"/>
    <w:rsid w:val="002807EC"/>
    <w:rsid w:val="00280F41"/>
    <w:rsid w:val="00281D9C"/>
    <w:rsid w:val="00282495"/>
    <w:rsid w:val="002826E8"/>
    <w:rsid w:val="00282DD9"/>
    <w:rsid w:val="00282E71"/>
    <w:rsid w:val="002834DE"/>
    <w:rsid w:val="00283DED"/>
    <w:rsid w:val="002858CD"/>
    <w:rsid w:val="0029402D"/>
    <w:rsid w:val="00295AF1"/>
    <w:rsid w:val="00297B84"/>
    <w:rsid w:val="002A5594"/>
    <w:rsid w:val="002A751C"/>
    <w:rsid w:val="002B07D8"/>
    <w:rsid w:val="002B2461"/>
    <w:rsid w:val="002B429B"/>
    <w:rsid w:val="002B5035"/>
    <w:rsid w:val="002C051F"/>
    <w:rsid w:val="002C5D59"/>
    <w:rsid w:val="002D2442"/>
    <w:rsid w:val="002D2A9D"/>
    <w:rsid w:val="002D6799"/>
    <w:rsid w:val="002E0874"/>
    <w:rsid w:val="002E0AD6"/>
    <w:rsid w:val="002E0C60"/>
    <w:rsid w:val="002E339F"/>
    <w:rsid w:val="002E630A"/>
    <w:rsid w:val="002E68F0"/>
    <w:rsid w:val="002E76E0"/>
    <w:rsid w:val="002F1D8B"/>
    <w:rsid w:val="00300F62"/>
    <w:rsid w:val="003033F2"/>
    <w:rsid w:val="0030478C"/>
    <w:rsid w:val="00304B16"/>
    <w:rsid w:val="003052A6"/>
    <w:rsid w:val="00305456"/>
    <w:rsid w:val="003059B4"/>
    <w:rsid w:val="003062CD"/>
    <w:rsid w:val="00313F41"/>
    <w:rsid w:val="00314222"/>
    <w:rsid w:val="00321EA0"/>
    <w:rsid w:val="00324BE1"/>
    <w:rsid w:val="00324E77"/>
    <w:rsid w:val="00324FBE"/>
    <w:rsid w:val="00325E54"/>
    <w:rsid w:val="00327300"/>
    <w:rsid w:val="003304B7"/>
    <w:rsid w:val="00332A27"/>
    <w:rsid w:val="00333BD7"/>
    <w:rsid w:val="00334C49"/>
    <w:rsid w:val="00340F03"/>
    <w:rsid w:val="00343BA4"/>
    <w:rsid w:val="00343FA9"/>
    <w:rsid w:val="00344C8F"/>
    <w:rsid w:val="00354F33"/>
    <w:rsid w:val="00365791"/>
    <w:rsid w:val="00367069"/>
    <w:rsid w:val="00370C5E"/>
    <w:rsid w:val="00375EE3"/>
    <w:rsid w:val="00380AD0"/>
    <w:rsid w:val="00380AF0"/>
    <w:rsid w:val="00380D1A"/>
    <w:rsid w:val="00384082"/>
    <w:rsid w:val="00386AE6"/>
    <w:rsid w:val="00390014"/>
    <w:rsid w:val="003901CD"/>
    <w:rsid w:val="0039230F"/>
    <w:rsid w:val="003925A8"/>
    <w:rsid w:val="0039276D"/>
    <w:rsid w:val="003928AD"/>
    <w:rsid w:val="0039487F"/>
    <w:rsid w:val="00395AFC"/>
    <w:rsid w:val="00396707"/>
    <w:rsid w:val="003A35E2"/>
    <w:rsid w:val="003A6055"/>
    <w:rsid w:val="003A740F"/>
    <w:rsid w:val="003A7C54"/>
    <w:rsid w:val="003B33B4"/>
    <w:rsid w:val="003B54FB"/>
    <w:rsid w:val="003B6D1D"/>
    <w:rsid w:val="003B70CF"/>
    <w:rsid w:val="003C10AF"/>
    <w:rsid w:val="003C5065"/>
    <w:rsid w:val="003C724A"/>
    <w:rsid w:val="003D0AE1"/>
    <w:rsid w:val="003D0CB4"/>
    <w:rsid w:val="003D0F29"/>
    <w:rsid w:val="003D29F9"/>
    <w:rsid w:val="003D48C8"/>
    <w:rsid w:val="003D57FC"/>
    <w:rsid w:val="003E02F6"/>
    <w:rsid w:val="003F0F3E"/>
    <w:rsid w:val="003F12D7"/>
    <w:rsid w:val="003F1D21"/>
    <w:rsid w:val="003F1DCC"/>
    <w:rsid w:val="003F2A97"/>
    <w:rsid w:val="003F2ABC"/>
    <w:rsid w:val="003F5165"/>
    <w:rsid w:val="003F5F57"/>
    <w:rsid w:val="003F7320"/>
    <w:rsid w:val="00402273"/>
    <w:rsid w:val="00403212"/>
    <w:rsid w:val="004032B5"/>
    <w:rsid w:val="00404C24"/>
    <w:rsid w:val="00406ABA"/>
    <w:rsid w:val="004122BD"/>
    <w:rsid w:val="00412997"/>
    <w:rsid w:val="00415AE3"/>
    <w:rsid w:val="004217F5"/>
    <w:rsid w:val="0042242F"/>
    <w:rsid w:val="00424179"/>
    <w:rsid w:val="00424EB0"/>
    <w:rsid w:val="004277E8"/>
    <w:rsid w:val="004324E2"/>
    <w:rsid w:val="00432E6D"/>
    <w:rsid w:val="004338FF"/>
    <w:rsid w:val="00435661"/>
    <w:rsid w:val="00435954"/>
    <w:rsid w:val="00437BAB"/>
    <w:rsid w:val="004408DB"/>
    <w:rsid w:val="00440B32"/>
    <w:rsid w:val="00443CAE"/>
    <w:rsid w:val="00444120"/>
    <w:rsid w:val="00444FDB"/>
    <w:rsid w:val="00452E2A"/>
    <w:rsid w:val="00453A76"/>
    <w:rsid w:val="00454555"/>
    <w:rsid w:val="00454781"/>
    <w:rsid w:val="004609E0"/>
    <w:rsid w:val="00460E4D"/>
    <w:rsid w:val="0046108B"/>
    <w:rsid w:val="0046193C"/>
    <w:rsid w:val="004625EF"/>
    <w:rsid w:val="00465B2A"/>
    <w:rsid w:val="00467EE9"/>
    <w:rsid w:val="004728DF"/>
    <w:rsid w:val="00476E20"/>
    <w:rsid w:val="0047730F"/>
    <w:rsid w:val="00481DB6"/>
    <w:rsid w:val="00485B78"/>
    <w:rsid w:val="00486D8A"/>
    <w:rsid w:val="00486F13"/>
    <w:rsid w:val="0049267D"/>
    <w:rsid w:val="00492CFC"/>
    <w:rsid w:val="00493018"/>
    <w:rsid w:val="0049303D"/>
    <w:rsid w:val="00496B3A"/>
    <w:rsid w:val="0049782B"/>
    <w:rsid w:val="004A528E"/>
    <w:rsid w:val="004A6F43"/>
    <w:rsid w:val="004A7975"/>
    <w:rsid w:val="004B4ABE"/>
    <w:rsid w:val="004B6A70"/>
    <w:rsid w:val="004B7B46"/>
    <w:rsid w:val="004C10FD"/>
    <w:rsid w:val="004C532F"/>
    <w:rsid w:val="004D1443"/>
    <w:rsid w:val="004D2CD9"/>
    <w:rsid w:val="004D52B5"/>
    <w:rsid w:val="004D534B"/>
    <w:rsid w:val="004E0C95"/>
    <w:rsid w:val="004E18F4"/>
    <w:rsid w:val="004E2577"/>
    <w:rsid w:val="004E3B96"/>
    <w:rsid w:val="004E3E96"/>
    <w:rsid w:val="004F05E1"/>
    <w:rsid w:val="004F1BE7"/>
    <w:rsid w:val="004F2D09"/>
    <w:rsid w:val="004F307B"/>
    <w:rsid w:val="004F583E"/>
    <w:rsid w:val="0050089F"/>
    <w:rsid w:val="005012EC"/>
    <w:rsid w:val="005013DE"/>
    <w:rsid w:val="00504EDB"/>
    <w:rsid w:val="00506C3D"/>
    <w:rsid w:val="00507DB4"/>
    <w:rsid w:val="0051120F"/>
    <w:rsid w:val="00511DAE"/>
    <w:rsid w:val="0051573D"/>
    <w:rsid w:val="005174E7"/>
    <w:rsid w:val="0052441A"/>
    <w:rsid w:val="00524EA8"/>
    <w:rsid w:val="00526DCB"/>
    <w:rsid w:val="00531CC4"/>
    <w:rsid w:val="005329ED"/>
    <w:rsid w:val="00532A38"/>
    <w:rsid w:val="0053372D"/>
    <w:rsid w:val="00534747"/>
    <w:rsid w:val="005355B3"/>
    <w:rsid w:val="005369A5"/>
    <w:rsid w:val="0053777E"/>
    <w:rsid w:val="00537E17"/>
    <w:rsid w:val="00540606"/>
    <w:rsid w:val="0055057B"/>
    <w:rsid w:val="00550E91"/>
    <w:rsid w:val="0055607C"/>
    <w:rsid w:val="005561F7"/>
    <w:rsid w:val="00557FB1"/>
    <w:rsid w:val="005604D7"/>
    <w:rsid w:val="005615DB"/>
    <w:rsid w:val="00561D7A"/>
    <w:rsid w:val="00562F9A"/>
    <w:rsid w:val="00566060"/>
    <w:rsid w:val="005666E0"/>
    <w:rsid w:val="00576FCD"/>
    <w:rsid w:val="00577F78"/>
    <w:rsid w:val="00580D2C"/>
    <w:rsid w:val="00581111"/>
    <w:rsid w:val="00583806"/>
    <w:rsid w:val="005851A5"/>
    <w:rsid w:val="005851EF"/>
    <w:rsid w:val="005900AC"/>
    <w:rsid w:val="00591B62"/>
    <w:rsid w:val="005928BC"/>
    <w:rsid w:val="00596B7E"/>
    <w:rsid w:val="00597641"/>
    <w:rsid w:val="005A2111"/>
    <w:rsid w:val="005A40E5"/>
    <w:rsid w:val="005A6924"/>
    <w:rsid w:val="005A69A9"/>
    <w:rsid w:val="005B01D8"/>
    <w:rsid w:val="005B392C"/>
    <w:rsid w:val="005B4E23"/>
    <w:rsid w:val="005B77AB"/>
    <w:rsid w:val="005C1213"/>
    <w:rsid w:val="005C30D6"/>
    <w:rsid w:val="005C43F7"/>
    <w:rsid w:val="005C733A"/>
    <w:rsid w:val="005C73EC"/>
    <w:rsid w:val="005D08B1"/>
    <w:rsid w:val="005D2F91"/>
    <w:rsid w:val="005D340A"/>
    <w:rsid w:val="005D4D01"/>
    <w:rsid w:val="005D59F5"/>
    <w:rsid w:val="005D62FE"/>
    <w:rsid w:val="005E028E"/>
    <w:rsid w:val="005E1C49"/>
    <w:rsid w:val="005E328D"/>
    <w:rsid w:val="005E60BC"/>
    <w:rsid w:val="005F0974"/>
    <w:rsid w:val="005F1A06"/>
    <w:rsid w:val="005F4600"/>
    <w:rsid w:val="00601894"/>
    <w:rsid w:val="00601ACA"/>
    <w:rsid w:val="00606AE8"/>
    <w:rsid w:val="006072C9"/>
    <w:rsid w:val="00610D61"/>
    <w:rsid w:val="00613AB9"/>
    <w:rsid w:val="0061697E"/>
    <w:rsid w:val="00616E39"/>
    <w:rsid w:val="00617DC0"/>
    <w:rsid w:val="00620DE7"/>
    <w:rsid w:val="00621313"/>
    <w:rsid w:val="006223D4"/>
    <w:rsid w:val="00624998"/>
    <w:rsid w:val="0063021B"/>
    <w:rsid w:val="00642D2F"/>
    <w:rsid w:val="006442DE"/>
    <w:rsid w:val="006448FC"/>
    <w:rsid w:val="00646F33"/>
    <w:rsid w:val="0064775B"/>
    <w:rsid w:val="00650216"/>
    <w:rsid w:val="006518B5"/>
    <w:rsid w:val="00651999"/>
    <w:rsid w:val="00660DC5"/>
    <w:rsid w:val="00661501"/>
    <w:rsid w:val="006642DE"/>
    <w:rsid w:val="0066552E"/>
    <w:rsid w:val="00667018"/>
    <w:rsid w:val="0068606F"/>
    <w:rsid w:val="006872ED"/>
    <w:rsid w:val="00690B2E"/>
    <w:rsid w:val="006910BD"/>
    <w:rsid w:val="00692687"/>
    <w:rsid w:val="00695EF1"/>
    <w:rsid w:val="006A2EEF"/>
    <w:rsid w:val="006A3A51"/>
    <w:rsid w:val="006A57A6"/>
    <w:rsid w:val="006A6A58"/>
    <w:rsid w:val="006B00D9"/>
    <w:rsid w:val="006B3D5F"/>
    <w:rsid w:val="006B4057"/>
    <w:rsid w:val="006B7E44"/>
    <w:rsid w:val="006C0B5C"/>
    <w:rsid w:val="006C345D"/>
    <w:rsid w:val="006C58D0"/>
    <w:rsid w:val="006C7386"/>
    <w:rsid w:val="006D07F4"/>
    <w:rsid w:val="006D3736"/>
    <w:rsid w:val="006D4218"/>
    <w:rsid w:val="006D72AA"/>
    <w:rsid w:val="006D72B0"/>
    <w:rsid w:val="006E48B9"/>
    <w:rsid w:val="006E6C15"/>
    <w:rsid w:val="006E7E5A"/>
    <w:rsid w:val="006F3C89"/>
    <w:rsid w:val="00700F33"/>
    <w:rsid w:val="00702CD9"/>
    <w:rsid w:val="00705123"/>
    <w:rsid w:val="0070653E"/>
    <w:rsid w:val="00711B92"/>
    <w:rsid w:val="007132BD"/>
    <w:rsid w:val="00714D34"/>
    <w:rsid w:val="007155B9"/>
    <w:rsid w:val="00721029"/>
    <w:rsid w:val="00722217"/>
    <w:rsid w:val="007225B3"/>
    <w:rsid w:val="00724054"/>
    <w:rsid w:val="0072421F"/>
    <w:rsid w:val="00726E87"/>
    <w:rsid w:val="00726F57"/>
    <w:rsid w:val="00730239"/>
    <w:rsid w:val="007339E4"/>
    <w:rsid w:val="0073530B"/>
    <w:rsid w:val="00736724"/>
    <w:rsid w:val="00741197"/>
    <w:rsid w:val="007411FE"/>
    <w:rsid w:val="00741521"/>
    <w:rsid w:val="00741DAD"/>
    <w:rsid w:val="00742C8A"/>
    <w:rsid w:val="0074374F"/>
    <w:rsid w:val="0074378B"/>
    <w:rsid w:val="007456EA"/>
    <w:rsid w:val="00746937"/>
    <w:rsid w:val="00746BD8"/>
    <w:rsid w:val="00752E5A"/>
    <w:rsid w:val="00756B89"/>
    <w:rsid w:val="007602F1"/>
    <w:rsid w:val="00760C6E"/>
    <w:rsid w:val="007644CF"/>
    <w:rsid w:val="007646BA"/>
    <w:rsid w:val="00766F11"/>
    <w:rsid w:val="0077008A"/>
    <w:rsid w:val="0077583E"/>
    <w:rsid w:val="007777F9"/>
    <w:rsid w:val="007800E5"/>
    <w:rsid w:val="0078012C"/>
    <w:rsid w:val="00781807"/>
    <w:rsid w:val="007849BE"/>
    <w:rsid w:val="00786B95"/>
    <w:rsid w:val="00790CE6"/>
    <w:rsid w:val="00793FD5"/>
    <w:rsid w:val="00796018"/>
    <w:rsid w:val="00796949"/>
    <w:rsid w:val="00796C6F"/>
    <w:rsid w:val="007A1717"/>
    <w:rsid w:val="007A2224"/>
    <w:rsid w:val="007A537A"/>
    <w:rsid w:val="007A60B4"/>
    <w:rsid w:val="007A7E16"/>
    <w:rsid w:val="007B00BF"/>
    <w:rsid w:val="007B1E5C"/>
    <w:rsid w:val="007B2CC6"/>
    <w:rsid w:val="007B302F"/>
    <w:rsid w:val="007B3D87"/>
    <w:rsid w:val="007B4C44"/>
    <w:rsid w:val="007B4DE9"/>
    <w:rsid w:val="007B5AE9"/>
    <w:rsid w:val="007B5C7D"/>
    <w:rsid w:val="007B5E38"/>
    <w:rsid w:val="007B62B4"/>
    <w:rsid w:val="007B724A"/>
    <w:rsid w:val="007C0686"/>
    <w:rsid w:val="007C06FE"/>
    <w:rsid w:val="007C0903"/>
    <w:rsid w:val="007C097D"/>
    <w:rsid w:val="007C0CCA"/>
    <w:rsid w:val="007C1433"/>
    <w:rsid w:val="007C2B53"/>
    <w:rsid w:val="007C3F37"/>
    <w:rsid w:val="007C47C3"/>
    <w:rsid w:val="007C5B1C"/>
    <w:rsid w:val="007C60C2"/>
    <w:rsid w:val="007D30E4"/>
    <w:rsid w:val="007D31D8"/>
    <w:rsid w:val="007D4F28"/>
    <w:rsid w:val="007D514B"/>
    <w:rsid w:val="007D7A35"/>
    <w:rsid w:val="007E035F"/>
    <w:rsid w:val="007E1511"/>
    <w:rsid w:val="007E16C6"/>
    <w:rsid w:val="007E38C7"/>
    <w:rsid w:val="007E62AE"/>
    <w:rsid w:val="007E639F"/>
    <w:rsid w:val="007E6DE3"/>
    <w:rsid w:val="007F081C"/>
    <w:rsid w:val="007F0979"/>
    <w:rsid w:val="007F482C"/>
    <w:rsid w:val="007F6C75"/>
    <w:rsid w:val="0080130C"/>
    <w:rsid w:val="00801445"/>
    <w:rsid w:val="00801D3B"/>
    <w:rsid w:val="00802DA8"/>
    <w:rsid w:val="00803624"/>
    <w:rsid w:val="00804239"/>
    <w:rsid w:val="0080744B"/>
    <w:rsid w:val="00807A69"/>
    <w:rsid w:val="008101DB"/>
    <w:rsid w:val="00815358"/>
    <w:rsid w:val="00820EF7"/>
    <w:rsid w:val="0082231E"/>
    <w:rsid w:val="00822AF6"/>
    <w:rsid w:val="00823D8A"/>
    <w:rsid w:val="00830FB5"/>
    <w:rsid w:val="00832510"/>
    <w:rsid w:val="00834AA5"/>
    <w:rsid w:val="00840F93"/>
    <w:rsid w:val="00841208"/>
    <w:rsid w:val="00844556"/>
    <w:rsid w:val="008557AA"/>
    <w:rsid w:val="00857525"/>
    <w:rsid w:val="00867068"/>
    <w:rsid w:val="008672F3"/>
    <w:rsid w:val="0087612A"/>
    <w:rsid w:val="00876509"/>
    <w:rsid w:val="00877224"/>
    <w:rsid w:val="00881E9D"/>
    <w:rsid w:val="00882D00"/>
    <w:rsid w:val="0088696E"/>
    <w:rsid w:val="00887958"/>
    <w:rsid w:val="00894136"/>
    <w:rsid w:val="0089593F"/>
    <w:rsid w:val="00895A79"/>
    <w:rsid w:val="00896B8E"/>
    <w:rsid w:val="00896D75"/>
    <w:rsid w:val="00897A0C"/>
    <w:rsid w:val="00897CE3"/>
    <w:rsid w:val="008A14B5"/>
    <w:rsid w:val="008A14F2"/>
    <w:rsid w:val="008A1603"/>
    <w:rsid w:val="008A1B86"/>
    <w:rsid w:val="008A1E32"/>
    <w:rsid w:val="008A31D8"/>
    <w:rsid w:val="008A322B"/>
    <w:rsid w:val="008B0FCD"/>
    <w:rsid w:val="008B1560"/>
    <w:rsid w:val="008B47D0"/>
    <w:rsid w:val="008B4B8D"/>
    <w:rsid w:val="008B519A"/>
    <w:rsid w:val="008B7F1B"/>
    <w:rsid w:val="008C02D0"/>
    <w:rsid w:val="008C0FE0"/>
    <w:rsid w:val="008C60E7"/>
    <w:rsid w:val="008D2B24"/>
    <w:rsid w:val="008D3BE4"/>
    <w:rsid w:val="008D46C6"/>
    <w:rsid w:val="008D5EF2"/>
    <w:rsid w:val="008E2604"/>
    <w:rsid w:val="008E278D"/>
    <w:rsid w:val="008E4FEB"/>
    <w:rsid w:val="008E64E6"/>
    <w:rsid w:val="008F36C8"/>
    <w:rsid w:val="008F3A85"/>
    <w:rsid w:val="009008DF"/>
    <w:rsid w:val="009017F0"/>
    <w:rsid w:val="00905971"/>
    <w:rsid w:val="00905E75"/>
    <w:rsid w:val="00906A46"/>
    <w:rsid w:val="00911D76"/>
    <w:rsid w:val="00917783"/>
    <w:rsid w:val="0092443C"/>
    <w:rsid w:val="0092764A"/>
    <w:rsid w:val="00930267"/>
    <w:rsid w:val="00931E5F"/>
    <w:rsid w:val="00931F48"/>
    <w:rsid w:val="00934E61"/>
    <w:rsid w:val="00937F5E"/>
    <w:rsid w:val="00941242"/>
    <w:rsid w:val="00943291"/>
    <w:rsid w:val="009448E4"/>
    <w:rsid w:val="009449CF"/>
    <w:rsid w:val="009540C2"/>
    <w:rsid w:val="009547F2"/>
    <w:rsid w:val="00956A86"/>
    <w:rsid w:val="00956F95"/>
    <w:rsid w:val="0096486F"/>
    <w:rsid w:val="009652AF"/>
    <w:rsid w:val="00973CF3"/>
    <w:rsid w:val="00973CF7"/>
    <w:rsid w:val="00975089"/>
    <w:rsid w:val="009769FA"/>
    <w:rsid w:val="00976F5C"/>
    <w:rsid w:val="00980238"/>
    <w:rsid w:val="009813AC"/>
    <w:rsid w:val="00981421"/>
    <w:rsid w:val="00982D7F"/>
    <w:rsid w:val="009831F5"/>
    <w:rsid w:val="00983EAD"/>
    <w:rsid w:val="00984CA7"/>
    <w:rsid w:val="00987E9D"/>
    <w:rsid w:val="009904CA"/>
    <w:rsid w:val="00990DEA"/>
    <w:rsid w:val="00991ADD"/>
    <w:rsid w:val="009925CC"/>
    <w:rsid w:val="00995949"/>
    <w:rsid w:val="00997A68"/>
    <w:rsid w:val="009A2B77"/>
    <w:rsid w:val="009A44C1"/>
    <w:rsid w:val="009A489C"/>
    <w:rsid w:val="009A665E"/>
    <w:rsid w:val="009A699E"/>
    <w:rsid w:val="009A6DDF"/>
    <w:rsid w:val="009A7898"/>
    <w:rsid w:val="009B3AC7"/>
    <w:rsid w:val="009B47B0"/>
    <w:rsid w:val="009B49B7"/>
    <w:rsid w:val="009C1064"/>
    <w:rsid w:val="009C210A"/>
    <w:rsid w:val="009C2258"/>
    <w:rsid w:val="009C2ECB"/>
    <w:rsid w:val="009C4BE9"/>
    <w:rsid w:val="009C5A38"/>
    <w:rsid w:val="009C7B75"/>
    <w:rsid w:val="009D0645"/>
    <w:rsid w:val="009D1493"/>
    <w:rsid w:val="009D2DCF"/>
    <w:rsid w:val="009D30CC"/>
    <w:rsid w:val="009D394C"/>
    <w:rsid w:val="009D43FE"/>
    <w:rsid w:val="009D6E7E"/>
    <w:rsid w:val="009E004C"/>
    <w:rsid w:val="009E04BD"/>
    <w:rsid w:val="009E2D8B"/>
    <w:rsid w:val="009E32F5"/>
    <w:rsid w:val="009E70F7"/>
    <w:rsid w:val="009F1194"/>
    <w:rsid w:val="009F5283"/>
    <w:rsid w:val="009F7B41"/>
    <w:rsid w:val="00A02CDB"/>
    <w:rsid w:val="00A07BEE"/>
    <w:rsid w:val="00A17FBA"/>
    <w:rsid w:val="00A20FEE"/>
    <w:rsid w:val="00A30D9A"/>
    <w:rsid w:val="00A30F08"/>
    <w:rsid w:val="00A43BFC"/>
    <w:rsid w:val="00A50E06"/>
    <w:rsid w:val="00A518EC"/>
    <w:rsid w:val="00A53953"/>
    <w:rsid w:val="00A57758"/>
    <w:rsid w:val="00A63631"/>
    <w:rsid w:val="00A72000"/>
    <w:rsid w:val="00A7280D"/>
    <w:rsid w:val="00A74BCB"/>
    <w:rsid w:val="00A768C3"/>
    <w:rsid w:val="00A80193"/>
    <w:rsid w:val="00A805E8"/>
    <w:rsid w:val="00A8271E"/>
    <w:rsid w:val="00A82FDF"/>
    <w:rsid w:val="00A845BF"/>
    <w:rsid w:val="00A85FA7"/>
    <w:rsid w:val="00A87EC4"/>
    <w:rsid w:val="00A916A6"/>
    <w:rsid w:val="00A92584"/>
    <w:rsid w:val="00A9669C"/>
    <w:rsid w:val="00A973D2"/>
    <w:rsid w:val="00AA69AF"/>
    <w:rsid w:val="00AB05E2"/>
    <w:rsid w:val="00AB2B62"/>
    <w:rsid w:val="00AB3E37"/>
    <w:rsid w:val="00AB7220"/>
    <w:rsid w:val="00AC146D"/>
    <w:rsid w:val="00AC25DC"/>
    <w:rsid w:val="00AC4FC2"/>
    <w:rsid w:val="00AC66CF"/>
    <w:rsid w:val="00AD04D3"/>
    <w:rsid w:val="00AD4833"/>
    <w:rsid w:val="00AD4987"/>
    <w:rsid w:val="00AD58D7"/>
    <w:rsid w:val="00AD5DA7"/>
    <w:rsid w:val="00AE6B16"/>
    <w:rsid w:val="00AF0D52"/>
    <w:rsid w:val="00AF3F7D"/>
    <w:rsid w:val="00AF5DAD"/>
    <w:rsid w:val="00AF6634"/>
    <w:rsid w:val="00AF681B"/>
    <w:rsid w:val="00B0078B"/>
    <w:rsid w:val="00B04BBA"/>
    <w:rsid w:val="00B0779D"/>
    <w:rsid w:val="00B130F6"/>
    <w:rsid w:val="00B13160"/>
    <w:rsid w:val="00B14C62"/>
    <w:rsid w:val="00B20FA0"/>
    <w:rsid w:val="00B21BF7"/>
    <w:rsid w:val="00B26B44"/>
    <w:rsid w:val="00B2767C"/>
    <w:rsid w:val="00B325BC"/>
    <w:rsid w:val="00B32B91"/>
    <w:rsid w:val="00B33AA1"/>
    <w:rsid w:val="00B347B4"/>
    <w:rsid w:val="00B35CDD"/>
    <w:rsid w:val="00B35DB0"/>
    <w:rsid w:val="00B364AD"/>
    <w:rsid w:val="00B4048D"/>
    <w:rsid w:val="00B41715"/>
    <w:rsid w:val="00B42722"/>
    <w:rsid w:val="00B43319"/>
    <w:rsid w:val="00B44A6F"/>
    <w:rsid w:val="00B5129D"/>
    <w:rsid w:val="00B513C9"/>
    <w:rsid w:val="00B524E2"/>
    <w:rsid w:val="00B5608F"/>
    <w:rsid w:val="00B57921"/>
    <w:rsid w:val="00B57BF9"/>
    <w:rsid w:val="00B60278"/>
    <w:rsid w:val="00B67FBB"/>
    <w:rsid w:val="00B7111E"/>
    <w:rsid w:val="00B7133F"/>
    <w:rsid w:val="00B75D0C"/>
    <w:rsid w:val="00B766FB"/>
    <w:rsid w:val="00B80025"/>
    <w:rsid w:val="00B84164"/>
    <w:rsid w:val="00B865B3"/>
    <w:rsid w:val="00B87436"/>
    <w:rsid w:val="00B90DBC"/>
    <w:rsid w:val="00B922B2"/>
    <w:rsid w:val="00B92AFF"/>
    <w:rsid w:val="00B93407"/>
    <w:rsid w:val="00B94BF5"/>
    <w:rsid w:val="00B96D19"/>
    <w:rsid w:val="00B9751E"/>
    <w:rsid w:val="00B9791D"/>
    <w:rsid w:val="00BA3F95"/>
    <w:rsid w:val="00BA4662"/>
    <w:rsid w:val="00BB1928"/>
    <w:rsid w:val="00BC0E0B"/>
    <w:rsid w:val="00BC14B3"/>
    <w:rsid w:val="00BC2448"/>
    <w:rsid w:val="00BC2C50"/>
    <w:rsid w:val="00BC394B"/>
    <w:rsid w:val="00BC43AA"/>
    <w:rsid w:val="00BC55EA"/>
    <w:rsid w:val="00BC5EE4"/>
    <w:rsid w:val="00BD01B5"/>
    <w:rsid w:val="00BD5621"/>
    <w:rsid w:val="00BD76DA"/>
    <w:rsid w:val="00BE0E6D"/>
    <w:rsid w:val="00BE2959"/>
    <w:rsid w:val="00BE669A"/>
    <w:rsid w:val="00BE66E6"/>
    <w:rsid w:val="00BE7880"/>
    <w:rsid w:val="00BF64ED"/>
    <w:rsid w:val="00BF7B17"/>
    <w:rsid w:val="00C003EC"/>
    <w:rsid w:val="00C0055E"/>
    <w:rsid w:val="00C064DC"/>
    <w:rsid w:val="00C07805"/>
    <w:rsid w:val="00C1013B"/>
    <w:rsid w:val="00C11EE7"/>
    <w:rsid w:val="00C14071"/>
    <w:rsid w:val="00C17B2A"/>
    <w:rsid w:val="00C20DE2"/>
    <w:rsid w:val="00C213C0"/>
    <w:rsid w:val="00C21D03"/>
    <w:rsid w:val="00C24F79"/>
    <w:rsid w:val="00C2687C"/>
    <w:rsid w:val="00C269CB"/>
    <w:rsid w:val="00C27F80"/>
    <w:rsid w:val="00C3387C"/>
    <w:rsid w:val="00C34B62"/>
    <w:rsid w:val="00C34D33"/>
    <w:rsid w:val="00C402AE"/>
    <w:rsid w:val="00C40C81"/>
    <w:rsid w:val="00C41540"/>
    <w:rsid w:val="00C4334B"/>
    <w:rsid w:val="00C44711"/>
    <w:rsid w:val="00C47BB0"/>
    <w:rsid w:val="00C5149B"/>
    <w:rsid w:val="00C5274B"/>
    <w:rsid w:val="00C52901"/>
    <w:rsid w:val="00C5527C"/>
    <w:rsid w:val="00C60E1E"/>
    <w:rsid w:val="00C625B2"/>
    <w:rsid w:val="00C67FE5"/>
    <w:rsid w:val="00C70CBB"/>
    <w:rsid w:val="00C71FA5"/>
    <w:rsid w:val="00C72DDE"/>
    <w:rsid w:val="00C74F49"/>
    <w:rsid w:val="00C777FE"/>
    <w:rsid w:val="00C81D0A"/>
    <w:rsid w:val="00C832E3"/>
    <w:rsid w:val="00C90489"/>
    <w:rsid w:val="00C90F9C"/>
    <w:rsid w:val="00C94340"/>
    <w:rsid w:val="00C94BA4"/>
    <w:rsid w:val="00C96DE9"/>
    <w:rsid w:val="00C97F5D"/>
    <w:rsid w:val="00CA1E69"/>
    <w:rsid w:val="00CA1F26"/>
    <w:rsid w:val="00CA3400"/>
    <w:rsid w:val="00CA4C41"/>
    <w:rsid w:val="00CA6A76"/>
    <w:rsid w:val="00CA6E3C"/>
    <w:rsid w:val="00CB15DF"/>
    <w:rsid w:val="00CB5484"/>
    <w:rsid w:val="00CB699C"/>
    <w:rsid w:val="00CC0985"/>
    <w:rsid w:val="00CC3BA6"/>
    <w:rsid w:val="00CD0403"/>
    <w:rsid w:val="00CD5733"/>
    <w:rsid w:val="00CD6C00"/>
    <w:rsid w:val="00CE08B3"/>
    <w:rsid w:val="00CE2E18"/>
    <w:rsid w:val="00CE35EE"/>
    <w:rsid w:val="00CE46FE"/>
    <w:rsid w:val="00CE773D"/>
    <w:rsid w:val="00CF3FD3"/>
    <w:rsid w:val="00D03814"/>
    <w:rsid w:val="00D03D3C"/>
    <w:rsid w:val="00D054AD"/>
    <w:rsid w:val="00D05E40"/>
    <w:rsid w:val="00D06421"/>
    <w:rsid w:val="00D068BB"/>
    <w:rsid w:val="00D10B64"/>
    <w:rsid w:val="00D124C6"/>
    <w:rsid w:val="00D140D0"/>
    <w:rsid w:val="00D23B6C"/>
    <w:rsid w:val="00D24B0D"/>
    <w:rsid w:val="00D2710D"/>
    <w:rsid w:val="00D30F4C"/>
    <w:rsid w:val="00D3342E"/>
    <w:rsid w:val="00D35335"/>
    <w:rsid w:val="00D408D0"/>
    <w:rsid w:val="00D42A63"/>
    <w:rsid w:val="00D42ECC"/>
    <w:rsid w:val="00D453FE"/>
    <w:rsid w:val="00D456F3"/>
    <w:rsid w:val="00D47249"/>
    <w:rsid w:val="00D47C6F"/>
    <w:rsid w:val="00D52B7A"/>
    <w:rsid w:val="00D52EC7"/>
    <w:rsid w:val="00D5704D"/>
    <w:rsid w:val="00D57B5C"/>
    <w:rsid w:val="00D60C94"/>
    <w:rsid w:val="00D62E0B"/>
    <w:rsid w:val="00D64E24"/>
    <w:rsid w:val="00D66473"/>
    <w:rsid w:val="00D666AD"/>
    <w:rsid w:val="00D72253"/>
    <w:rsid w:val="00D72AC9"/>
    <w:rsid w:val="00D76651"/>
    <w:rsid w:val="00D766BD"/>
    <w:rsid w:val="00D76C95"/>
    <w:rsid w:val="00D77EE4"/>
    <w:rsid w:val="00D82BA6"/>
    <w:rsid w:val="00D905CD"/>
    <w:rsid w:val="00D90B15"/>
    <w:rsid w:val="00D9264E"/>
    <w:rsid w:val="00D94BC5"/>
    <w:rsid w:val="00D95722"/>
    <w:rsid w:val="00D9584B"/>
    <w:rsid w:val="00D962F1"/>
    <w:rsid w:val="00DA0046"/>
    <w:rsid w:val="00DA14F3"/>
    <w:rsid w:val="00DA5E35"/>
    <w:rsid w:val="00DA7966"/>
    <w:rsid w:val="00DB7217"/>
    <w:rsid w:val="00DC01C4"/>
    <w:rsid w:val="00DC2782"/>
    <w:rsid w:val="00DC3AC5"/>
    <w:rsid w:val="00DD0482"/>
    <w:rsid w:val="00DD5FC6"/>
    <w:rsid w:val="00DE03F7"/>
    <w:rsid w:val="00DE0421"/>
    <w:rsid w:val="00DE27A0"/>
    <w:rsid w:val="00DF17AA"/>
    <w:rsid w:val="00DF1E99"/>
    <w:rsid w:val="00DF3206"/>
    <w:rsid w:val="00E00344"/>
    <w:rsid w:val="00E21119"/>
    <w:rsid w:val="00E221F0"/>
    <w:rsid w:val="00E2359A"/>
    <w:rsid w:val="00E26F4B"/>
    <w:rsid w:val="00E31996"/>
    <w:rsid w:val="00E401AD"/>
    <w:rsid w:val="00E402B0"/>
    <w:rsid w:val="00E41F3B"/>
    <w:rsid w:val="00E4388D"/>
    <w:rsid w:val="00E4412D"/>
    <w:rsid w:val="00E4606D"/>
    <w:rsid w:val="00E466A2"/>
    <w:rsid w:val="00E469C6"/>
    <w:rsid w:val="00E4793A"/>
    <w:rsid w:val="00E5073F"/>
    <w:rsid w:val="00E507B3"/>
    <w:rsid w:val="00E51F3E"/>
    <w:rsid w:val="00E52CB1"/>
    <w:rsid w:val="00E57D41"/>
    <w:rsid w:val="00E60C97"/>
    <w:rsid w:val="00E60F3E"/>
    <w:rsid w:val="00E62B1D"/>
    <w:rsid w:val="00E72826"/>
    <w:rsid w:val="00E73E07"/>
    <w:rsid w:val="00E778D4"/>
    <w:rsid w:val="00E82B48"/>
    <w:rsid w:val="00E87BC6"/>
    <w:rsid w:val="00E87E38"/>
    <w:rsid w:val="00E90D6F"/>
    <w:rsid w:val="00E92745"/>
    <w:rsid w:val="00E93AE1"/>
    <w:rsid w:val="00EA13E8"/>
    <w:rsid w:val="00EA1CBC"/>
    <w:rsid w:val="00EA1E2B"/>
    <w:rsid w:val="00EA4480"/>
    <w:rsid w:val="00EA4CCB"/>
    <w:rsid w:val="00EA53B3"/>
    <w:rsid w:val="00EA5DC7"/>
    <w:rsid w:val="00EA6478"/>
    <w:rsid w:val="00EA7655"/>
    <w:rsid w:val="00EA7B2F"/>
    <w:rsid w:val="00EA7FB3"/>
    <w:rsid w:val="00EB2328"/>
    <w:rsid w:val="00EB45D0"/>
    <w:rsid w:val="00EB524B"/>
    <w:rsid w:val="00EB68BC"/>
    <w:rsid w:val="00EB7D46"/>
    <w:rsid w:val="00EC5173"/>
    <w:rsid w:val="00ED18D9"/>
    <w:rsid w:val="00ED4301"/>
    <w:rsid w:val="00ED780E"/>
    <w:rsid w:val="00EE2BB5"/>
    <w:rsid w:val="00EE3788"/>
    <w:rsid w:val="00EF0313"/>
    <w:rsid w:val="00EF05A0"/>
    <w:rsid w:val="00EF199E"/>
    <w:rsid w:val="00EF2023"/>
    <w:rsid w:val="00EF4DCF"/>
    <w:rsid w:val="00F01DEF"/>
    <w:rsid w:val="00F02076"/>
    <w:rsid w:val="00F065DE"/>
    <w:rsid w:val="00F10DA2"/>
    <w:rsid w:val="00F140BC"/>
    <w:rsid w:val="00F152CD"/>
    <w:rsid w:val="00F16679"/>
    <w:rsid w:val="00F17BB8"/>
    <w:rsid w:val="00F21F56"/>
    <w:rsid w:val="00F25B96"/>
    <w:rsid w:val="00F325FA"/>
    <w:rsid w:val="00F35A48"/>
    <w:rsid w:val="00F36605"/>
    <w:rsid w:val="00F46856"/>
    <w:rsid w:val="00F470DB"/>
    <w:rsid w:val="00F520C3"/>
    <w:rsid w:val="00F52270"/>
    <w:rsid w:val="00F5276B"/>
    <w:rsid w:val="00F527E1"/>
    <w:rsid w:val="00F53EA5"/>
    <w:rsid w:val="00F53EF7"/>
    <w:rsid w:val="00F54EA0"/>
    <w:rsid w:val="00F602DC"/>
    <w:rsid w:val="00F602E4"/>
    <w:rsid w:val="00F63AB3"/>
    <w:rsid w:val="00F6605D"/>
    <w:rsid w:val="00F66973"/>
    <w:rsid w:val="00F66D70"/>
    <w:rsid w:val="00F679FD"/>
    <w:rsid w:val="00F70F1B"/>
    <w:rsid w:val="00F71BA4"/>
    <w:rsid w:val="00F74A03"/>
    <w:rsid w:val="00F80CFE"/>
    <w:rsid w:val="00F824AC"/>
    <w:rsid w:val="00F834EC"/>
    <w:rsid w:val="00F838BF"/>
    <w:rsid w:val="00F943EC"/>
    <w:rsid w:val="00F952DB"/>
    <w:rsid w:val="00F95B4B"/>
    <w:rsid w:val="00F97218"/>
    <w:rsid w:val="00FA179A"/>
    <w:rsid w:val="00FA43B7"/>
    <w:rsid w:val="00FA443B"/>
    <w:rsid w:val="00FA6EE3"/>
    <w:rsid w:val="00FA7481"/>
    <w:rsid w:val="00FA7BD5"/>
    <w:rsid w:val="00FB008B"/>
    <w:rsid w:val="00FB06CA"/>
    <w:rsid w:val="00FB07A2"/>
    <w:rsid w:val="00FB2899"/>
    <w:rsid w:val="00FB28FF"/>
    <w:rsid w:val="00FB38AF"/>
    <w:rsid w:val="00FB431B"/>
    <w:rsid w:val="00FC04A8"/>
    <w:rsid w:val="00FC745C"/>
    <w:rsid w:val="00FD07D3"/>
    <w:rsid w:val="00FD0C9C"/>
    <w:rsid w:val="00FD5CC7"/>
    <w:rsid w:val="00FD6AEE"/>
    <w:rsid w:val="00FE0357"/>
    <w:rsid w:val="00FE0D78"/>
    <w:rsid w:val="00FE18F1"/>
    <w:rsid w:val="00FE5762"/>
    <w:rsid w:val="00FE6CA1"/>
    <w:rsid w:val="00FE7D94"/>
    <w:rsid w:val="00FF1C2E"/>
    <w:rsid w:val="00FF26ED"/>
    <w:rsid w:val="00FF5A85"/>
    <w:rsid w:val="00FF6F07"/>
    <w:rsid w:val="00FF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5705"/>
  <w15:docId w15:val="{A6AB8430-E67F-4A84-9D0B-F14C57D1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D46"/>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D0A"/>
    <w:rPr>
      <w:rFonts w:ascii="Tahoma" w:hAnsi="Tahoma" w:cs="Tahoma"/>
      <w:sz w:val="16"/>
      <w:szCs w:val="16"/>
    </w:rPr>
  </w:style>
  <w:style w:type="character" w:customStyle="1" w:styleId="BalloonTextChar">
    <w:name w:val="Balloon Text Char"/>
    <w:basedOn w:val="DefaultParagraphFont"/>
    <w:link w:val="BalloonText"/>
    <w:uiPriority w:val="99"/>
    <w:semiHidden/>
    <w:rsid w:val="00C81D0A"/>
    <w:rPr>
      <w:rFonts w:ascii="Tahoma" w:hAnsi="Tahoma" w:cs="Tahoma"/>
      <w:sz w:val="16"/>
      <w:szCs w:val="16"/>
    </w:rPr>
  </w:style>
  <w:style w:type="character" w:styleId="Strong">
    <w:name w:val="Strong"/>
    <w:basedOn w:val="DefaultParagraphFont"/>
    <w:uiPriority w:val="22"/>
    <w:qFormat/>
    <w:rsid w:val="00202557"/>
    <w:rPr>
      <w:b/>
      <w:bCs/>
    </w:rPr>
  </w:style>
  <w:style w:type="paragraph" w:styleId="ListParagraph">
    <w:name w:val="List Paragraph"/>
    <w:basedOn w:val="Normal"/>
    <w:uiPriority w:val="34"/>
    <w:qFormat/>
    <w:rsid w:val="00154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732370">
      <w:bodyDiv w:val="1"/>
      <w:marLeft w:val="0"/>
      <w:marRight w:val="0"/>
      <w:marTop w:val="0"/>
      <w:marBottom w:val="0"/>
      <w:divBdr>
        <w:top w:val="none" w:sz="0" w:space="0" w:color="auto"/>
        <w:left w:val="none" w:sz="0" w:space="0" w:color="auto"/>
        <w:bottom w:val="none" w:sz="0" w:space="0" w:color="auto"/>
        <w:right w:val="none" w:sz="0" w:space="0" w:color="auto"/>
      </w:divBdr>
      <w:divsChild>
        <w:div w:id="402601039">
          <w:marLeft w:val="0"/>
          <w:marRight w:val="0"/>
          <w:marTop w:val="0"/>
          <w:marBottom w:val="0"/>
          <w:divBdr>
            <w:top w:val="none" w:sz="0" w:space="0" w:color="auto"/>
            <w:left w:val="none" w:sz="0" w:space="0" w:color="auto"/>
            <w:bottom w:val="none" w:sz="0" w:space="0" w:color="auto"/>
            <w:right w:val="none" w:sz="0" w:space="0" w:color="auto"/>
          </w:divBdr>
          <w:divsChild>
            <w:div w:id="1645937184">
              <w:marLeft w:val="0"/>
              <w:marRight w:val="0"/>
              <w:marTop w:val="0"/>
              <w:marBottom w:val="0"/>
              <w:divBdr>
                <w:top w:val="none" w:sz="0" w:space="0" w:color="auto"/>
                <w:left w:val="none" w:sz="0" w:space="0" w:color="auto"/>
                <w:bottom w:val="none" w:sz="0" w:space="0" w:color="auto"/>
                <w:right w:val="none" w:sz="0" w:space="0" w:color="auto"/>
              </w:divBdr>
              <w:divsChild>
                <w:div w:id="245960340">
                  <w:marLeft w:val="0"/>
                  <w:marRight w:val="0"/>
                  <w:marTop w:val="0"/>
                  <w:marBottom w:val="0"/>
                  <w:divBdr>
                    <w:top w:val="none" w:sz="0" w:space="0" w:color="auto"/>
                    <w:left w:val="none" w:sz="0" w:space="0" w:color="auto"/>
                    <w:bottom w:val="none" w:sz="0" w:space="0" w:color="auto"/>
                    <w:right w:val="none" w:sz="0" w:space="0" w:color="auto"/>
                  </w:divBdr>
                </w:div>
                <w:div w:id="1103962836">
                  <w:marLeft w:val="0"/>
                  <w:marRight w:val="0"/>
                  <w:marTop w:val="0"/>
                  <w:marBottom w:val="0"/>
                  <w:divBdr>
                    <w:top w:val="none" w:sz="0" w:space="0" w:color="auto"/>
                    <w:left w:val="none" w:sz="0" w:space="0" w:color="auto"/>
                    <w:bottom w:val="none" w:sz="0" w:space="0" w:color="auto"/>
                    <w:right w:val="none" w:sz="0" w:space="0" w:color="auto"/>
                  </w:divBdr>
                </w:div>
                <w:div w:id="840853877">
                  <w:marLeft w:val="0"/>
                  <w:marRight w:val="0"/>
                  <w:marTop w:val="0"/>
                  <w:marBottom w:val="0"/>
                  <w:divBdr>
                    <w:top w:val="none" w:sz="0" w:space="0" w:color="auto"/>
                    <w:left w:val="none" w:sz="0" w:space="0" w:color="auto"/>
                    <w:bottom w:val="none" w:sz="0" w:space="0" w:color="auto"/>
                    <w:right w:val="none" w:sz="0" w:space="0" w:color="auto"/>
                  </w:divBdr>
                </w:div>
                <w:div w:id="1105152673">
                  <w:marLeft w:val="0"/>
                  <w:marRight w:val="0"/>
                  <w:marTop w:val="0"/>
                  <w:marBottom w:val="0"/>
                  <w:divBdr>
                    <w:top w:val="none" w:sz="0" w:space="0" w:color="auto"/>
                    <w:left w:val="none" w:sz="0" w:space="0" w:color="auto"/>
                    <w:bottom w:val="none" w:sz="0" w:space="0" w:color="auto"/>
                    <w:right w:val="none" w:sz="0" w:space="0" w:color="auto"/>
                  </w:divBdr>
                </w:div>
                <w:div w:id="663356604">
                  <w:marLeft w:val="0"/>
                  <w:marRight w:val="0"/>
                  <w:marTop w:val="0"/>
                  <w:marBottom w:val="0"/>
                  <w:divBdr>
                    <w:top w:val="none" w:sz="0" w:space="0" w:color="auto"/>
                    <w:left w:val="none" w:sz="0" w:space="0" w:color="auto"/>
                    <w:bottom w:val="none" w:sz="0" w:space="0" w:color="auto"/>
                    <w:right w:val="none" w:sz="0" w:space="0" w:color="auto"/>
                  </w:divBdr>
                </w:div>
                <w:div w:id="558244769">
                  <w:marLeft w:val="0"/>
                  <w:marRight w:val="0"/>
                  <w:marTop w:val="0"/>
                  <w:marBottom w:val="0"/>
                  <w:divBdr>
                    <w:top w:val="none" w:sz="0" w:space="0" w:color="auto"/>
                    <w:left w:val="none" w:sz="0" w:space="0" w:color="auto"/>
                    <w:bottom w:val="none" w:sz="0" w:space="0" w:color="auto"/>
                    <w:right w:val="none" w:sz="0" w:space="0" w:color="auto"/>
                  </w:divBdr>
                </w:div>
                <w:div w:id="1757550339">
                  <w:marLeft w:val="0"/>
                  <w:marRight w:val="0"/>
                  <w:marTop w:val="0"/>
                  <w:marBottom w:val="0"/>
                  <w:divBdr>
                    <w:top w:val="none" w:sz="0" w:space="0" w:color="auto"/>
                    <w:left w:val="none" w:sz="0" w:space="0" w:color="auto"/>
                    <w:bottom w:val="none" w:sz="0" w:space="0" w:color="auto"/>
                    <w:right w:val="none" w:sz="0" w:space="0" w:color="auto"/>
                  </w:divBdr>
                </w:div>
                <w:div w:id="1441297647">
                  <w:marLeft w:val="0"/>
                  <w:marRight w:val="0"/>
                  <w:marTop w:val="0"/>
                  <w:marBottom w:val="0"/>
                  <w:divBdr>
                    <w:top w:val="none" w:sz="0" w:space="0" w:color="auto"/>
                    <w:left w:val="none" w:sz="0" w:space="0" w:color="auto"/>
                    <w:bottom w:val="none" w:sz="0" w:space="0" w:color="auto"/>
                    <w:right w:val="none" w:sz="0" w:space="0" w:color="auto"/>
                  </w:divBdr>
                </w:div>
                <w:div w:id="457573166">
                  <w:marLeft w:val="0"/>
                  <w:marRight w:val="0"/>
                  <w:marTop w:val="0"/>
                  <w:marBottom w:val="0"/>
                  <w:divBdr>
                    <w:top w:val="none" w:sz="0" w:space="0" w:color="auto"/>
                    <w:left w:val="none" w:sz="0" w:space="0" w:color="auto"/>
                    <w:bottom w:val="none" w:sz="0" w:space="0" w:color="auto"/>
                    <w:right w:val="none" w:sz="0" w:space="0" w:color="auto"/>
                  </w:divBdr>
                </w:div>
                <w:div w:id="3256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owe\Documents\RCTS\Poster%20Oct%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Poster Oct 2015</Template>
  <TotalTime>1</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John Owen</cp:lastModifiedBy>
  <cp:revision>2</cp:revision>
  <dcterms:created xsi:type="dcterms:W3CDTF">2021-12-08T10:17:00Z</dcterms:created>
  <dcterms:modified xsi:type="dcterms:W3CDTF">2021-12-08T10:17:00Z</dcterms:modified>
</cp:coreProperties>
</file>